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9D2" w:rsidRDefault="008219D2" w:rsidP="00EC2562"/>
    <w:p w:rsidR="008219D2" w:rsidRDefault="009869C7" w:rsidP="00EC256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660411" wp14:editId="14B6F032">
                <wp:simplePos x="0" y="0"/>
                <wp:positionH relativeFrom="column">
                  <wp:posOffset>1085850</wp:posOffset>
                </wp:positionH>
                <wp:positionV relativeFrom="paragraph">
                  <wp:posOffset>60960</wp:posOffset>
                </wp:positionV>
                <wp:extent cx="5507355" cy="18707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1870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D73" w:rsidRDefault="00725D73" w:rsidP="00725D73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48"/>
                              </w:rPr>
                            </w:pPr>
                            <w:r w:rsidRPr="00725D73">
                              <w:rPr>
                                <w:rFonts w:ascii="Gill Sans MT" w:hAnsi="Gill Sans MT"/>
                                <w:color w:val="FFFFFF" w:themeColor="background1"/>
                                <w:sz w:val="48"/>
                              </w:rPr>
                              <w:t>Public Transport Bus Services Procurement</w:t>
                            </w:r>
                          </w:p>
                          <w:p w:rsidR="00725D73" w:rsidRPr="008219D2" w:rsidRDefault="00725D73" w:rsidP="00725D73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48"/>
                              </w:rPr>
                            </w:pPr>
                            <w:r w:rsidRPr="00725D73">
                              <w:rPr>
                                <w:rFonts w:ascii="Gill Sans MT" w:hAnsi="Gill Sans MT"/>
                                <w:color w:val="FFFFFF" w:themeColor="background1"/>
                                <w:sz w:val="48"/>
                              </w:rPr>
                              <w:t>Application for review of appeal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604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4.8pt;width:433.65pt;height:147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" filled="f" stroked="f">
                <v:textbox>
                  <w:txbxContent>
                    <w:p w:rsidR="00725D73" w:rsidRDefault="00725D73" w:rsidP="00725D73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48"/>
                        </w:rPr>
                      </w:pPr>
                      <w:r w:rsidRPr="00725D73">
                        <w:rPr>
                          <w:rFonts w:ascii="Gill Sans MT" w:hAnsi="Gill Sans MT"/>
                          <w:color w:val="FFFFFF" w:themeColor="background1"/>
                          <w:sz w:val="48"/>
                        </w:rPr>
                        <w:t>Public Transport Bus Services Procurement</w:t>
                      </w:r>
                    </w:p>
                    <w:p w:rsidR="00725D73" w:rsidRPr="008219D2" w:rsidRDefault="00725D73" w:rsidP="00725D73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48"/>
                        </w:rPr>
                      </w:pPr>
                      <w:r w:rsidRPr="00725D73">
                        <w:rPr>
                          <w:rFonts w:ascii="Gill Sans MT" w:hAnsi="Gill Sans MT"/>
                          <w:color w:val="FFFFFF" w:themeColor="background1"/>
                          <w:sz w:val="48"/>
                        </w:rPr>
                        <w:t>Application for review of appeal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19D2" w:rsidRDefault="008219D2" w:rsidP="00EC2562"/>
    <w:p w:rsidR="008219D2" w:rsidRDefault="008219D2" w:rsidP="00EC2562"/>
    <w:p w:rsidR="008219D2" w:rsidRDefault="008219D2" w:rsidP="00EC2562"/>
    <w:p w:rsidR="008219D2" w:rsidRDefault="008219D2" w:rsidP="00EC2562"/>
    <w:p w:rsidR="008219D2" w:rsidRDefault="008219D2" w:rsidP="00EC2562"/>
    <w:p w:rsidR="008219D2" w:rsidRDefault="008219D2" w:rsidP="00EC2562"/>
    <w:p w:rsidR="008219D2" w:rsidRDefault="008219D2" w:rsidP="00EC2562"/>
    <w:p w:rsidR="008219D2" w:rsidRDefault="008219D2" w:rsidP="00EC2562"/>
    <w:p w:rsidR="008F75B7" w:rsidRPr="00EC2562" w:rsidRDefault="008F75B7" w:rsidP="00EC2562"/>
    <w:p w:rsidR="008F75B7" w:rsidRDefault="008F75B7" w:rsidP="00F74936">
      <w:pPr>
        <w:sectPr w:rsidR="008F75B7" w:rsidSect="009869C7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2552" w:right="851" w:bottom="1134" w:left="851" w:header="709" w:footer="709" w:gutter="0"/>
          <w:pgNumType w:start="1"/>
          <w:cols w:space="708"/>
          <w:titlePg/>
          <w:docGrid w:linePitch="360"/>
        </w:sectPr>
      </w:pPr>
      <w:r w:rsidRPr="00EC2562">
        <w:br w:type="page"/>
      </w:r>
    </w:p>
    <w:p w:rsidR="00FA04C1" w:rsidRDefault="00FA04C1" w:rsidP="00FA04C1">
      <w:pPr>
        <w:pStyle w:val="Heading2"/>
      </w:pPr>
      <w:r w:rsidRPr="00FA04C1">
        <w:lastRenderedPageBreak/>
        <w:t>Please provide your details below:</w:t>
      </w:r>
    </w:p>
    <w:p w:rsidR="00FA04C1" w:rsidRPr="00FA04C1" w:rsidRDefault="00FA04C1" w:rsidP="00FA04C1">
      <w:pPr>
        <w:pStyle w:val="BodyText"/>
      </w:pPr>
    </w:p>
    <w:p w:rsidR="00FA04C1" w:rsidRPr="00FA04C1" w:rsidRDefault="00FA04C1" w:rsidP="00FA04C1">
      <w:pPr>
        <w:rPr>
          <w:rStyle w:val="BodytextBold"/>
        </w:rPr>
      </w:pPr>
      <w:r>
        <w:rPr>
          <w:rStyle w:val="BodytextBold"/>
        </w:rPr>
        <w:t>Service operator</w:t>
      </w:r>
    </w:p>
    <w:sdt>
      <w:sdtPr>
        <w:id w:val="-1813010492"/>
        <w:placeholder>
          <w:docPart w:val="A6D6337AAA814212886032C21101F770"/>
        </w:placeholder>
        <w:showingPlcHdr/>
      </w:sdtPr>
      <w:sdtEndPr/>
      <w:sdtContent>
        <w:p w:rsidR="00FA04C1" w:rsidRPr="00FA04C1" w:rsidRDefault="00FA04C1" w:rsidP="00FA04C1">
          <w:r w:rsidRPr="008A0202">
            <w:t>Click here to enter text.</w:t>
          </w:r>
        </w:p>
      </w:sdtContent>
    </w:sdt>
    <w:p w:rsidR="00FA04C1" w:rsidRPr="00FA04C1" w:rsidRDefault="00FA04C1" w:rsidP="00FA04C1">
      <w:pPr>
        <w:rPr>
          <w:rStyle w:val="BodytextBold"/>
        </w:rPr>
      </w:pPr>
      <w:r>
        <w:rPr>
          <w:rStyle w:val="BodytextBold"/>
        </w:rPr>
        <w:br/>
        <w:t>Address</w:t>
      </w:r>
    </w:p>
    <w:sdt>
      <w:sdtPr>
        <w:id w:val="929935417"/>
        <w:placeholder>
          <w:docPart w:val="A6D6337AAA814212886032C21101F770"/>
        </w:placeholder>
        <w:showingPlcHdr/>
      </w:sdtPr>
      <w:sdtEndPr/>
      <w:sdtContent>
        <w:p w:rsidR="00FA04C1" w:rsidRPr="00FA04C1" w:rsidRDefault="00FA04C1" w:rsidP="00FA04C1">
          <w:r w:rsidRPr="008A0202">
            <w:t>Click here to enter text.</w:t>
          </w:r>
        </w:p>
      </w:sdtContent>
    </w:sdt>
    <w:p w:rsidR="00FA04C1" w:rsidRPr="00FA04C1" w:rsidRDefault="00FA04C1" w:rsidP="00FA04C1">
      <w:r>
        <w:br/>
      </w:r>
      <w:r w:rsidR="003147C9">
        <w:rPr>
          <w:rStyle w:val="BodytextBold"/>
        </w:rPr>
        <w:t>Contact d</w:t>
      </w:r>
      <w:r w:rsidRPr="00FA04C1">
        <w:rPr>
          <w:rStyle w:val="BodytextBold"/>
        </w:rPr>
        <w:t>etails</w:t>
      </w:r>
      <w:r w:rsidRPr="00FA04C1">
        <w:t xml:space="preserve"> – Please include your name, phone number and email address</w:t>
      </w:r>
    </w:p>
    <w:sdt>
      <w:sdtPr>
        <w:id w:val="-870605347"/>
        <w:placeholder>
          <w:docPart w:val="A6D6337AAA814212886032C21101F770"/>
        </w:placeholder>
        <w:showingPlcHdr/>
      </w:sdtPr>
      <w:sdtEndPr/>
      <w:sdtContent>
        <w:p w:rsidR="00FA04C1" w:rsidRPr="00FA04C1" w:rsidRDefault="00FA04C1" w:rsidP="00FA04C1">
          <w:r w:rsidRPr="008A0202">
            <w:t>Click here to enter text.</w:t>
          </w:r>
        </w:p>
      </w:sdtContent>
    </w:sdt>
    <w:p w:rsidR="00FA04C1" w:rsidRPr="00FA04C1" w:rsidRDefault="00FA04C1" w:rsidP="00FA04C1"/>
    <w:p w:rsidR="00FA04C1" w:rsidRPr="00FA04C1" w:rsidRDefault="00FA04C1" w:rsidP="00FA04C1">
      <w:pPr>
        <w:pStyle w:val="Heading2"/>
      </w:pPr>
      <w:r w:rsidRPr="00FA04C1">
        <w:t>Matching decision being appealed</w:t>
      </w:r>
    </w:p>
    <w:p w:rsidR="00FA04C1" w:rsidRPr="00FA04C1" w:rsidRDefault="00FA04C1" w:rsidP="00FA04C1"/>
    <w:p w:rsidR="00FA04C1" w:rsidRPr="00FA04C1" w:rsidRDefault="00FA04C1" w:rsidP="00FA04C1">
      <w:r w:rsidRPr="00FA04C1">
        <w:t xml:space="preserve">Please ensure that the information you provide matches with the </w:t>
      </w:r>
      <w:hyperlink r:id="rId12" w:history="1">
        <w:r w:rsidRPr="00FA04C1">
          <w:t>Register of Decisions</w:t>
        </w:r>
      </w:hyperlink>
      <w:r>
        <w:t xml:space="preserve"> (</w:t>
      </w:r>
      <w:r w:rsidRPr="00FA04C1">
        <w:t>www.transport.tas.gov.au/project2018/public_transport_bus_services_procurement/register_of_decisions</w:t>
      </w:r>
      <w:r>
        <w:t>)</w:t>
      </w:r>
      <w:r w:rsidRPr="00FA04C1">
        <w:t>.</w:t>
      </w:r>
    </w:p>
    <w:p w:rsidR="00FA04C1" w:rsidRPr="00FA04C1" w:rsidRDefault="00FA04C1" w:rsidP="00FA04C1"/>
    <w:p w:rsidR="00FA04C1" w:rsidRPr="00FA04C1" w:rsidRDefault="003147C9" w:rsidP="00FA04C1">
      <w:r>
        <w:rPr>
          <w:rStyle w:val="BodytextBold"/>
        </w:rPr>
        <w:t>Reference n</w:t>
      </w:r>
      <w:r w:rsidR="00FA04C1" w:rsidRPr="00FA04C1">
        <w:rPr>
          <w:rStyle w:val="BodytextBold"/>
        </w:rPr>
        <w:t>umber</w:t>
      </w:r>
      <w:r w:rsidR="00FA04C1" w:rsidRPr="00FA04C1">
        <w:tab/>
      </w:r>
      <w:r w:rsidR="00FA04C1" w:rsidRPr="00FA04C1">
        <w:tab/>
      </w:r>
      <w:proofErr w:type="gramStart"/>
      <w:r>
        <w:rPr>
          <w:rStyle w:val="BodytextBold"/>
        </w:rPr>
        <w:t>Currently</w:t>
      </w:r>
      <w:proofErr w:type="gramEnd"/>
      <w:r>
        <w:rPr>
          <w:rStyle w:val="BodytextBold"/>
        </w:rPr>
        <w:t xml:space="preserve"> matched o</w:t>
      </w:r>
      <w:r w:rsidR="00FA04C1" w:rsidRPr="00FA04C1">
        <w:rPr>
          <w:rStyle w:val="BodytextBold"/>
        </w:rPr>
        <w:t>perators</w:t>
      </w:r>
    </w:p>
    <w:p w:rsidR="00FA04C1" w:rsidRPr="00FA04C1" w:rsidRDefault="00DC06EC" w:rsidP="00FA04C1">
      <w:sdt>
        <w:sdtPr>
          <w:id w:val="-313487640"/>
          <w:placeholder>
            <w:docPart w:val="A6D6337AAA814212886032C21101F770"/>
          </w:placeholder>
          <w:showingPlcHdr/>
        </w:sdtPr>
        <w:sdtEndPr/>
        <w:sdtContent>
          <w:r w:rsidR="00FA04C1" w:rsidRPr="008A0202">
            <w:t>Click here to enter text.</w:t>
          </w:r>
        </w:sdtContent>
      </w:sdt>
      <w:r w:rsidR="00FA04C1" w:rsidRPr="00FA04C1">
        <w:t xml:space="preserve"> </w:t>
      </w:r>
      <w:r w:rsidR="00FA04C1" w:rsidRPr="00FA04C1">
        <w:tab/>
      </w:r>
      <w:sdt>
        <w:sdtPr>
          <w:id w:val="1819618616"/>
          <w:placeholder>
            <w:docPart w:val="A6D6337AAA814212886032C21101F770"/>
          </w:placeholder>
          <w:showingPlcHdr/>
        </w:sdtPr>
        <w:sdtEndPr/>
        <w:sdtContent>
          <w:r w:rsidR="00FA04C1" w:rsidRPr="008A0202">
            <w:t>Click here to enter text.</w:t>
          </w:r>
        </w:sdtContent>
      </w:sdt>
    </w:p>
    <w:p w:rsidR="00FA04C1" w:rsidRPr="00FA04C1" w:rsidRDefault="00FA04C1" w:rsidP="00FA04C1"/>
    <w:p w:rsidR="00FA04C1" w:rsidRPr="00FA04C1" w:rsidRDefault="003147C9" w:rsidP="00FA04C1">
      <w:pPr>
        <w:rPr>
          <w:rStyle w:val="BodytextBold"/>
        </w:rPr>
      </w:pPr>
      <w:r>
        <w:rPr>
          <w:rStyle w:val="BodytextBold"/>
        </w:rPr>
        <w:t>New route description – origin / d</w:t>
      </w:r>
      <w:r w:rsidR="00FA04C1" w:rsidRPr="00FA04C1">
        <w:rPr>
          <w:rStyle w:val="BodytextBold"/>
        </w:rPr>
        <w:t>estination</w:t>
      </w:r>
    </w:p>
    <w:sdt>
      <w:sdtPr>
        <w:id w:val="1760642024"/>
        <w:placeholder>
          <w:docPart w:val="A6D6337AAA814212886032C21101F770"/>
        </w:placeholder>
        <w:showingPlcHdr/>
      </w:sdtPr>
      <w:sdtEndPr/>
      <w:sdtContent>
        <w:p w:rsidR="00FA04C1" w:rsidRPr="00FA04C1" w:rsidRDefault="00FA04C1" w:rsidP="00FA04C1">
          <w:r w:rsidRPr="008A0202">
            <w:t>Click here to enter text.</w:t>
          </w:r>
        </w:p>
      </w:sdtContent>
    </w:sdt>
    <w:p w:rsidR="00FA04C1" w:rsidRPr="00FA04C1" w:rsidRDefault="00FA04C1" w:rsidP="00FA04C1"/>
    <w:p w:rsidR="00FA04C1" w:rsidRPr="00FA04C1" w:rsidRDefault="00FA04C1" w:rsidP="00FA04C1"/>
    <w:p w:rsidR="00FA04C1" w:rsidRPr="00FA04C1" w:rsidRDefault="00FA04C1" w:rsidP="00FA04C1"/>
    <w:p w:rsidR="00FA04C1" w:rsidRPr="00FA04C1" w:rsidRDefault="00FA04C1" w:rsidP="00FA04C1"/>
    <w:p w:rsidR="00FA04C1" w:rsidRPr="00FA04C1" w:rsidRDefault="00FA04C1" w:rsidP="00FA04C1"/>
    <w:p w:rsidR="00FA04C1" w:rsidRPr="00FA04C1" w:rsidRDefault="00FA04C1" w:rsidP="00FA04C1">
      <w:pPr>
        <w:pStyle w:val="Heading2"/>
      </w:pPr>
      <w:r w:rsidRPr="00FA04C1">
        <w:t>Basis for appeal</w:t>
      </w:r>
    </w:p>
    <w:p w:rsidR="00FA04C1" w:rsidRPr="00FA04C1" w:rsidRDefault="00FA04C1" w:rsidP="00FA04C1"/>
    <w:p w:rsidR="00FA04C1" w:rsidRPr="00FA04C1" w:rsidRDefault="00FA04C1" w:rsidP="00FA04C1">
      <w:r w:rsidRPr="00FA04C1">
        <w:t xml:space="preserve">Note: You can only appeal a matching decision if you have an existing </w:t>
      </w:r>
      <w:r w:rsidR="00F30F0D">
        <w:t>regular passenger</w:t>
      </w:r>
      <w:r w:rsidRPr="00FA04C1">
        <w:t xml:space="preserve"> service contract and can prove that a significant number of passengers on the new service, will be drawn from your service, and that your contract is not better matched to another service by the Project 2018 team.</w:t>
      </w:r>
    </w:p>
    <w:p w:rsidR="00FA04C1" w:rsidRPr="00FA04C1" w:rsidRDefault="00FA04C1" w:rsidP="00FA04C1">
      <w:r w:rsidRPr="00FA04C1">
        <w:t xml:space="preserve">Please identify your existing contract number that you believe matches this new service.  </w:t>
      </w:r>
      <w:r>
        <w:br/>
      </w:r>
    </w:p>
    <w:p w:rsidR="00FA04C1" w:rsidRPr="00FA04C1" w:rsidRDefault="00FA04C1" w:rsidP="00FA04C1">
      <w:pPr>
        <w:rPr>
          <w:rStyle w:val="BodytextBold"/>
        </w:rPr>
      </w:pPr>
      <w:r w:rsidRPr="00FA04C1">
        <w:rPr>
          <w:rStyle w:val="BodytextBold"/>
        </w:rPr>
        <w:t>Has this contract been ‘best matched’ to any new service?</w:t>
      </w:r>
    </w:p>
    <w:sdt>
      <w:sdtPr>
        <w:id w:val="1631510373"/>
        <w:placeholder>
          <w:docPart w:val="A6D6337AAA814212886032C21101F770"/>
        </w:placeholder>
        <w:showingPlcHdr/>
      </w:sdtPr>
      <w:sdtEndPr/>
      <w:sdtContent>
        <w:p w:rsidR="00FA04C1" w:rsidRPr="00FA04C1" w:rsidRDefault="00FA04C1" w:rsidP="00FA04C1">
          <w:r w:rsidRPr="00FA04C1">
            <w:t>Click here to enter text.</w:t>
          </w:r>
        </w:p>
      </w:sdtContent>
    </w:sdt>
    <w:p w:rsidR="00FA04C1" w:rsidRPr="00FA04C1" w:rsidRDefault="00DC06EC" w:rsidP="00FA04C1">
      <w:sdt>
        <w:sdtPr>
          <w:id w:val="-2004963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4C1" w:rsidRPr="00FA04C1">
            <w:rPr>
              <w:rFonts w:ascii="Segoe UI Symbol" w:hAnsi="Segoe UI Symbol" w:cs="Segoe UI Symbol"/>
            </w:rPr>
            <w:t>☐</w:t>
          </w:r>
        </w:sdtContent>
      </w:sdt>
      <w:r w:rsidR="003147C9">
        <w:t xml:space="preserve"> Yes </w:t>
      </w:r>
      <w:r w:rsidR="003147C9" w:rsidRPr="003147C9">
        <w:t>–</w:t>
      </w:r>
      <w:r w:rsidR="00FA04C1" w:rsidRPr="00FA04C1">
        <w:t xml:space="preserve"> </w:t>
      </w:r>
      <w:r w:rsidR="00F30F0D">
        <w:t>Contract</w:t>
      </w:r>
      <w:r w:rsidR="00FA04C1" w:rsidRPr="00FA04C1">
        <w:t xml:space="preserve"> number    </w:t>
      </w:r>
      <w:sdt>
        <w:sdtPr>
          <w:id w:val="498777515"/>
          <w:placeholder>
            <w:docPart w:val="A6D6337AAA814212886032C21101F770"/>
          </w:placeholder>
          <w:showingPlcHdr/>
        </w:sdtPr>
        <w:sdtEndPr/>
        <w:sdtContent>
          <w:r w:rsidR="00FA04C1" w:rsidRPr="00FA04C1">
            <w:t>Click here to enter text.</w:t>
          </w:r>
        </w:sdtContent>
      </w:sdt>
    </w:p>
    <w:p w:rsidR="00FA04C1" w:rsidRPr="00FA04C1" w:rsidRDefault="00DC06EC" w:rsidP="00FA04C1">
      <w:sdt>
        <w:sdtPr>
          <w:id w:val="-2015298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4C1" w:rsidRPr="00FA04C1">
            <w:rPr>
              <w:rFonts w:ascii="Segoe UI Symbol" w:hAnsi="Segoe UI Symbol" w:cs="Segoe UI Symbol"/>
            </w:rPr>
            <w:t>☐</w:t>
          </w:r>
        </w:sdtContent>
      </w:sdt>
      <w:r w:rsidR="003147C9">
        <w:t xml:space="preserve"> No</w:t>
      </w:r>
      <w:r w:rsidR="00FA04C1" w:rsidRPr="00FA04C1">
        <w:t xml:space="preserve"> </w:t>
      </w:r>
      <w:r w:rsidR="003147C9" w:rsidRPr="003147C9">
        <w:t>–</w:t>
      </w:r>
      <w:r w:rsidR="00FA04C1" w:rsidRPr="00FA04C1">
        <w:t xml:space="preserve"> I have been advised that my service will not be recontracted</w:t>
      </w:r>
    </w:p>
    <w:p w:rsidR="00FA04C1" w:rsidRPr="00FA04C1" w:rsidRDefault="00DC06EC" w:rsidP="00FA04C1">
      <w:sdt>
        <w:sdtPr>
          <w:id w:val="306440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4C1" w:rsidRPr="00FA04C1">
            <w:rPr>
              <w:rFonts w:ascii="Segoe UI Symbol" w:hAnsi="Segoe UI Symbol" w:cs="Segoe UI Symbol"/>
            </w:rPr>
            <w:t>☐</w:t>
          </w:r>
        </w:sdtContent>
      </w:sdt>
      <w:r w:rsidR="003147C9">
        <w:t xml:space="preserve"> No</w:t>
      </w:r>
      <w:r w:rsidR="00FA04C1" w:rsidRPr="00FA04C1">
        <w:t xml:space="preserve"> </w:t>
      </w:r>
      <w:r w:rsidR="003147C9" w:rsidRPr="003147C9">
        <w:t>–</w:t>
      </w:r>
      <w:r w:rsidR="00FA04C1" w:rsidRPr="00FA04C1">
        <w:t xml:space="preserve"> I am still awaiting matching advice</w:t>
      </w:r>
      <w:bookmarkStart w:id="0" w:name="_GoBack"/>
      <w:bookmarkEnd w:id="0"/>
    </w:p>
    <w:p w:rsidR="00FA04C1" w:rsidRPr="00FA04C1" w:rsidRDefault="00FA04C1" w:rsidP="00FA04C1"/>
    <w:p w:rsidR="00FA04C1" w:rsidRPr="00FA04C1" w:rsidRDefault="00FA04C1" w:rsidP="00FA04C1">
      <w:pPr>
        <w:rPr>
          <w:rStyle w:val="BodytextBold"/>
        </w:rPr>
      </w:pPr>
      <w:r w:rsidRPr="00FA04C1">
        <w:rPr>
          <w:rStyle w:val="BodytextBold"/>
        </w:rPr>
        <w:t>Is your service a school or general access service?</w:t>
      </w:r>
    </w:p>
    <w:sdt>
      <w:sdtPr>
        <w:id w:val="-1691982861"/>
        <w:placeholder>
          <w:docPart w:val="A6D6337AAA814212886032C21101F770"/>
        </w:placeholder>
        <w:showingPlcHdr/>
      </w:sdtPr>
      <w:sdtEndPr/>
      <w:sdtContent>
        <w:p w:rsidR="00FA04C1" w:rsidRPr="00FA04C1" w:rsidRDefault="00FA04C1" w:rsidP="00FA04C1">
          <w:r w:rsidRPr="008A0202">
            <w:t>Click here to enter text.</w:t>
          </w:r>
        </w:p>
      </w:sdtContent>
    </w:sdt>
    <w:p w:rsidR="00FA04C1" w:rsidRPr="00FA04C1" w:rsidRDefault="00FA04C1" w:rsidP="00FA04C1"/>
    <w:p w:rsidR="00FA04C1" w:rsidRPr="00FA04C1" w:rsidRDefault="00FA04C1" w:rsidP="00FA04C1">
      <w:pPr>
        <w:rPr>
          <w:rStyle w:val="BodytextBold"/>
        </w:rPr>
      </w:pPr>
      <w:r w:rsidRPr="00FA04C1">
        <w:rPr>
          <w:rStyle w:val="BodytextBold"/>
        </w:rPr>
        <w:t>Is your service the same type of service as the new service?</w:t>
      </w:r>
    </w:p>
    <w:p w:rsidR="00FA04C1" w:rsidRPr="00FA04C1" w:rsidRDefault="00DC06EC" w:rsidP="00FA04C1">
      <w:sdt>
        <w:sdtPr>
          <w:id w:val="-1073968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4C1" w:rsidRPr="00FA04C1">
            <w:rPr>
              <w:rFonts w:ascii="Segoe UI Symbol" w:hAnsi="Segoe UI Symbol" w:cs="Segoe UI Symbol"/>
            </w:rPr>
            <w:t>☐</w:t>
          </w:r>
        </w:sdtContent>
      </w:sdt>
      <w:r w:rsidR="00FA04C1" w:rsidRPr="00FA04C1">
        <w:t xml:space="preserve"> Yes</w:t>
      </w:r>
      <w:r w:rsidR="00FA04C1" w:rsidRPr="00FA04C1">
        <w:tab/>
      </w:r>
      <w:sdt>
        <w:sdtPr>
          <w:id w:val="-1011597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4C1" w:rsidRPr="00FA04C1">
            <w:rPr>
              <w:rFonts w:ascii="Segoe UI Symbol" w:hAnsi="Segoe UI Symbol" w:cs="Segoe UI Symbol"/>
            </w:rPr>
            <w:t>☐</w:t>
          </w:r>
        </w:sdtContent>
      </w:sdt>
      <w:r w:rsidR="00FA04C1" w:rsidRPr="00FA04C1">
        <w:t xml:space="preserve"> No</w:t>
      </w:r>
    </w:p>
    <w:p w:rsidR="00FA04C1" w:rsidRPr="00FA04C1" w:rsidRDefault="00FA04C1" w:rsidP="00FA04C1"/>
    <w:p w:rsidR="00FA04C1" w:rsidRPr="00FA04C1" w:rsidRDefault="00FA04C1" w:rsidP="00FA04C1">
      <w:pPr>
        <w:rPr>
          <w:b/>
          <w:bCs/>
        </w:rPr>
      </w:pPr>
      <w:r w:rsidRPr="00FA04C1">
        <w:rPr>
          <w:rStyle w:val="BodytextBold"/>
        </w:rPr>
        <w:t xml:space="preserve">Which schools or towns does your service currently cater for? </w:t>
      </w:r>
    </w:p>
    <w:sdt>
      <w:sdtPr>
        <w:id w:val="1604908816"/>
        <w:placeholder>
          <w:docPart w:val="A6D6337AAA814212886032C21101F770"/>
        </w:placeholder>
        <w:showingPlcHdr/>
      </w:sdtPr>
      <w:sdtEndPr/>
      <w:sdtContent>
        <w:p w:rsidR="00FA04C1" w:rsidRPr="00FA04C1" w:rsidRDefault="00FA04C1" w:rsidP="00FA04C1">
          <w:r w:rsidRPr="008A0202">
            <w:t>Click here to enter text.</w:t>
          </w:r>
        </w:p>
      </w:sdtContent>
    </w:sdt>
    <w:p w:rsidR="00FA04C1" w:rsidRPr="00FA04C1" w:rsidRDefault="00FA04C1" w:rsidP="00FA04C1"/>
    <w:p w:rsidR="00FA04C1" w:rsidRPr="00FA04C1" w:rsidRDefault="00FA04C1" w:rsidP="00FA04C1"/>
    <w:p w:rsidR="00FA04C1" w:rsidRPr="00FA04C1" w:rsidRDefault="00FA04C1" w:rsidP="00FA04C1">
      <w:r w:rsidRPr="00FA04C1">
        <w:br w:type="page"/>
      </w:r>
    </w:p>
    <w:p w:rsidR="00FA04C1" w:rsidRPr="00FA04C1" w:rsidRDefault="00FA04C1" w:rsidP="00FA04C1">
      <w:r w:rsidRPr="00FA04C1">
        <w:lastRenderedPageBreak/>
        <w:t xml:space="preserve">For the next question, you will need to provide a map of your </w:t>
      </w:r>
      <w:r w:rsidR="00F30F0D">
        <w:t>contracted route</w:t>
      </w:r>
      <w:r w:rsidRPr="00FA04C1">
        <w:t xml:space="preserve"> showing numbered bus stops.  </w:t>
      </w:r>
    </w:p>
    <w:p w:rsidR="00FA04C1" w:rsidRPr="00FA04C1" w:rsidRDefault="00FA04C1" w:rsidP="00FA04C1">
      <w:r w:rsidRPr="00FA04C1">
        <w:t>Using the table below, list how many passengers usually get</w:t>
      </w:r>
      <w:r w:rsidR="0037499C">
        <w:t xml:space="preserve"> on at each of your bus stops. </w:t>
      </w:r>
      <w:r w:rsidRPr="00FA04C1">
        <w:t>Make sure you show all passengers.  If you need more spaces, please attach a separate list.</w:t>
      </w:r>
    </w:p>
    <w:p w:rsidR="00FA04C1" w:rsidRPr="00FA04C1" w:rsidRDefault="00FA04C1" w:rsidP="00FA04C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619"/>
        <w:gridCol w:w="582"/>
        <w:gridCol w:w="551"/>
        <w:gridCol w:w="510"/>
        <w:gridCol w:w="478"/>
        <w:gridCol w:w="511"/>
        <w:gridCol w:w="479"/>
        <w:gridCol w:w="511"/>
        <w:gridCol w:w="479"/>
        <w:gridCol w:w="511"/>
        <w:gridCol w:w="479"/>
        <w:gridCol w:w="511"/>
        <w:gridCol w:w="479"/>
        <w:gridCol w:w="511"/>
        <w:gridCol w:w="479"/>
        <w:gridCol w:w="511"/>
        <w:gridCol w:w="479"/>
        <w:gridCol w:w="511"/>
        <w:gridCol w:w="479"/>
        <w:gridCol w:w="14"/>
      </w:tblGrid>
      <w:tr w:rsidR="00FA04C1" w:rsidRPr="00920A0B" w:rsidTr="00725D73">
        <w:trPr>
          <w:trHeight w:val="289"/>
        </w:trPr>
        <w:tc>
          <w:tcPr>
            <w:tcW w:w="10194" w:type="dxa"/>
            <w:gridSpan w:val="21"/>
            <w:shd w:val="clear" w:color="auto" w:fill="D9D9D9" w:themeFill="background1" w:themeFillShade="D9"/>
          </w:tcPr>
          <w:p w:rsidR="00FA04C1" w:rsidRPr="00725D73" w:rsidRDefault="003147C9" w:rsidP="00FA04C1">
            <w:pPr>
              <w:rPr>
                <w:rStyle w:val="BodytextBold"/>
              </w:rPr>
            </w:pPr>
            <w:r>
              <w:rPr>
                <w:rStyle w:val="BodytextBold"/>
              </w:rPr>
              <w:t>Bus stop number</w:t>
            </w:r>
          </w:p>
        </w:tc>
      </w:tr>
      <w:tr w:rsidR="00FA04C1" w:rsidRPr="00920A0B" w:rsidTr="00725D73">
        <w:trPr>
          <w:gridAfter w:val="1"/>
          <w:wAfter w:w="14" w:type="dxa"/>
          <w:trHeight w:val="419"/>
        </w:trPr>
        <w:tc>
          <w:tcPr>
            <w:tcW w:w="510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</w:t>
            </w:r>
          </w:p>
        </w:tc>
        <w:tc>
          <w:tcPr>
            <w:tcW w:w="619" w:type="dxa"/>
          </w:tcPr>
          <w:p w:rsidR="00FA04C1" w:rsidRPr="00FA04C1" w:rsidRDefault="00FA04C1" w:rsidP="00FA04C1"/>
        </w:tc>
        <w:tc>
          <w:tcPr>
            <w:tcW w:w="582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</w:t>
            </w:r>
          </w:p>
        </w:tc>
        <w:tc>
          <w:tcPr>
            <w:tcW w:w="551" w:type="dxa"/>
          </w:tcPr>
          <w:p w:rsidR="00FA04C1" w:rsidRPr="00FA04C1" w:rsidRDefault="00FA04C1" w:rsidP="00FA04C1"/>
        </w:tc>
        <w:tc>
          <w:tcPr>
            <w:tcW w:w="510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3</w:t>
            </w:r>
          </w:p>
        </w:tc>
        <w:tc>
          <w:tcPr>
            <w:tcW w:w="478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4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5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6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7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8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9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10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</w:tr>
      <w:tr w:rsidR="00FA04C1" w:rsidRPr="00920A0B" w:rsidTr="00725D73">
        <w:trPr>
          <w:trHeight w:val="289"/>
        </w:trPr>
        <w:tc>
          <w:tcPr>
            <w:tcW w:w="10194" w:type="dxa"/>
            <w:gridSpan w:val="21"/>
            <w:shd w:val="clear" w:color="auto" w:fill="D9D9D9" w:themeFill="background1" w:themeFillShade="D9"/>
          </w:tcPr>
          <w:p w:rsidR="00FA04C1" w:rsidRPr="00725D73" w:rsidRDefault="00FA04C1" w:rsidP="00FA04C1">
            <w:pPr>
              <w:rPr>
                <w:rStyle w:val="BodytextBold"/>
              </w:rPr>
            </w:pPr>
            <w:r w:rsidRPr="00725D73">
              <w:rPr>
                <w:rStyle w:val="BodytextBold"/>
              </w:rPr>
              <w:t xml:space="preserve">Bus </w:t>
            </w:r>
            <w:r w:rsidR="003147C9" w:rsidRPr="003147C9">
              <w:rPr>
                <w:rStyle w:val="BodytextBold"/>
              </w:rPr>
              <w:t>stop number</w:t>
            </w:r>
            <w:r w:rsidRPr="00725D73">
              <w:rPr>
                <w:rStyle w:val="BodytextBold"/>
              </w:rPr>
              <w:t xml:space="preserve"> </w:t>
            </w:r>
          </w:p>
        </w:tc>
      </w:tr>
      <w:tr w:rsidR="00FA04C1" w:rsidRPr="00920A0B" w:rsidTr="00725D73">
        <w:trPr>
          <w:gridAfter w:val="1"/>
          <w:wAfter w:w="14" w:type="dxa"/>
          <w:trHeight w:val="304"/>
        </w:trPr>
        <w:tc>
          <w:tcPr>
            <w:tcW w:w="510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11</w:t>
            </w:r>
          </w:p>
        </w:tc>
        <w:tc>
          <w:tcPr>
            <w:tcW w:w="619" w:type="dxa"/>
          </w:tcPr>
          <w:p w:rsidR="00FA04C1" w:rsidRPr="00FA04C1" w:rsidRDefault="00FA04C1" w:rsidP="00FA04C1"/>
        </w:tc>
        <w:tc>
          <w:tcPr>
            <w:tcW w:w="582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12</w:t>
            </w:r>
          </w:p>
        </w:tc>
        <w:tc>
          <w:tcPr>
            <w:tcW w:w="551" w:type="dxa"/>
          </w:tcPr>
          <w:p w:rsidR="00FA04C1" w:rsidRPr="00FA04C1" w:rsidRDefault="00FA04C1" w:rsidP="00FA04C1"/>
        </w:tc>
        <w:tc>
          <w:tcPr>
            <w:tcW w:w="510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13</w:t>
            </w:r>
          </w:p>
        </w:tc>
        <w:tc>
          <w:tcPr>
            <w:tcW w:w="478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14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15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16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17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18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19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20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</w:tr>
      <w:tr w:rsidR="00FA04C1" w:rsidRPr="00920A0B" w:rsidTr="00725D73">
        <w:trPr>
          <w:trHeight w:val="289"/>
        </w:trPr>
        <w:tc>
          <w:tcPr>
            <w:tcW w:w="10194" w:type="dxa"/>
            <w:gridSpan w:val="21"/>
            <w:shd w:val="clear" w:color="auto" w:fill="D9D9D9" w:themeFill="background1" w:themeFillShade="D9"/>
          </w:tcPr>
          <w:p w:rsidR="00FA04C1" w:rsidRPr="00725D73" w:rsidRDefault="00FA04C1" w:rsidP="00FA04C1">
            <w:pPr>
              <w:rPr>
                <w:rStyle w:val="BodytextBold"/>
              </w:rPr>
            </w:pPr>
            <w:r w:rsidRPr="00725D73">
              <w:rPr>
                <w:rStyle w:val="BodytextBold"/>
              </w:rPr>
              <w:t xml:space="preserve">Bus </w:t>
            </w:r>
            <w:r w:rsidR="003147C9" w:rsidRPr="003147C9">
              <w:rPr>
                <w:rStyle w:val="BodytextBold"/>
              </w:rPr>
              <w:t>stop number</w:t>
            </w:r>
            <w:r w:rsidRPr="00725D73">
              <w:rPr>
                <w:rStyle w:val="BodytextBold"/>
              </w:rPr>
              <w:t xml:space="preserve"> </w:t>
            </w:r>
          </w:p>
        </w:tc>
      </w:tr>
      <w:tr w:rsidR="00FA04C1" w:rsidRPr="00920A0B" w:rsidTr="00725D73">
        <w:trPr>
          <w:gridAfter w:val="1"/>
          <w:wAfter w:w="14" w:type="dxa"/>
          <w:trHeight w:val="289"/>
        </w:trPr>
        <w:tc>
          <w:tcPr>
            <w:tcW w:w="510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21</w:t>
            </w:r>
          </w:p>
        </w:tc>
        <w:tc>
          <w:tcPr>
            <w:tcW w:w="619" w:type="dxa"/>
          </w:tcPr>
          <w:p w:rsidR="00FA04C1" w:rsidRPr="00FA04C1" w:rsidRDefault="00FA04C1" w:rsidP="00FA04C1"/>
        </w:tc>
        <w:tc>
          <w:tcPr>
            <w:tcW w:w="582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22</w:t>
            </w:r>
          </w:p>
        </w:tc>
        <w:tc>
          <w:tcPr>
            <w:tcW w:w="551" w:type="dxa"/>
          </w:tcPr>
          <w:p w:rsidR="00FA04C1" w:rsidRPr="00FA04C1" w:rsidRDefault="00FA04C1" w:rsidP="00FA04C1"/>
        </w:tc>
        <w:tc>
          <w:tcPr>
            <w:tcW w:w="510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23</w:t>
            </w:r>
          </w:p>
        </w:tc>
        <w:tc>
          <w:tcPr>
            <w:tcW w:w="478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24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25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26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27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28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29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  <w:tc>
          <w:tcPr>
            <w:tcW w:w="511" w:type="dxa"/>
            <w:shd w:val="clear" w:color="auto" w:fill="D9D9D9" w:themeFill="background1" w:themeFillShade="D9"/>
          </w:tcPr>
          <w:p w:rsidR="00FA04C1" w:rsidRPr="00FA04C1" w:rsidRDefault="00FA04C1" w:rsidP="00FA04C1">
            <w:r w:rsidRPr="00FA04C1">
              <w:t>30</w:t>
            </w:r>
          </w:p>
        </w:tc>
        <w:tc>
          <w:tcPr>
            <w:tcW w:w="479" w:type="dxa"/>
          </w:tcPr>
          <w:p w:rsidR="00FA04C1" w:rsidRPr="00FA04C1" w:rsidRDefault="00FA04C1" w:rsidP="00FA04C1"/>
        </w:tc>
      </w:tr>
    </w:tbl>
    <w:p w:rsidR="00FA04C1" w:rsidRPr="00FA04C1" w:rsidRDefault="00FA04C1" w:rsidP="00FA04C1"/>
    <w:p w:rsidR="00FA04C1" w:rsidRPr="00FA04C1" w:rsidRDefault="00725D73" w:rsidP="00FA04C1">
      <w:r>
        <w:br/>
      </w:r>
      <w:r w:rsidR="00FA04C1" w:rsidRPr="00725D73">
        <w:rPr>
          <w:rStyle w:val="BodytextBold"/>
        </w:rPr>
        <w:t>Total average numbers on your existing service</w:t>
      </w:r>
      <w:r w:rsidR="00FA04C1" w:rsidRPr="00FA04C1">
        <w:t xml:space="preserve"> – please express as passengers per trip, or per day.</w:t>
      </w:r>
    </w:p>
    <w:sdt>
      <w:sdtPr>
        <w:id w:val="634997630"/>
        <w:placeholder>
          <w:docPart w:val="A6D6337AAA814212886032C21101F770"/>
        </w:placeholder>
        <w:showingPlcHdr/>
      </w:sdtPr>
      <w:sdtEndPr/>
      <w:sdtContent>
        <w:p w:rsidR="00FA04C1" w:rsidRPr="00FA04C1" w:rsidRDefault="00FA04C1" w:rsidP="00FA04C1">
          <w:r w:rsidRPr="008A0202">
            <w:t>Click here to enter text.</w:t>
          </w:r>
        </w:p>
      </w:sdtContent>
    </w:sdt>
    <w:p w:rsidR="00FA04C1" w:rsidRPr="00FA04C1" w:rsidRDefault="00FA04C1" w:rsidP="00FA04C1"/>
    <w:p w:rsidR="00FA04C1" w:rsidRPr="00FA04C1" w:rsidRDefault="00FA04C1" w:rsidP="00FA04C1">
      <w:r w:rsidRPr="00725D73">
        <w:rPr>
          <w:rStyle w:val="BodytextBold"/>
        </w:rPr>
        <w:t>How many of the passengers above, do you think will now utilise the new service?</w:t>
      </w:r>
      <w:r w:rsidRPr="00FA04C1">
        <w:t xml:space="preserve">  Please indicate the bus stops, or route section, you think they will come from.</w:t>
      </w:r>
    </w:p>
    <w:sdt>
      <w:sdtPr>
        <w:id w:val="1677762541"/>
        <w:placeholder>
          <w:docPart w:val="A6D6337AAA814212886032C21101F770"/>
        </w:placeholder>
        <w:showingPlcHdr/>
      </w:sdtPr>
      <w:sdtEndPr/>
      <w:sdtContent>
        <w:p w:rsidR="00FA04C1" w:rsidRPr="00FA04C1" w:rsidRDefault="00FA04C1" w:rsidP="00FA04C1">
          <w:r w:rsidRPr="008A0202">
            <w:t>Click here to enter text.</w:t>
          </w:r>
        </w:p>
      </w:sdtContent>
    </w:sdt>
    <w:p w:rsidR="00FA04C1" w:rsidRPr="00FA04C1" w:rsidRDefault="00FA04C1" w:rsidP="00FA04C1"/>
    <w:p w:rsidR="00FA04C1" w:rsidRPr="00725D73" w:rsidRDefault="00FA04C1" w:rsidP="00FA04C1">
      <w:pPr>
        <w:rPr>
          <w:rStyle w:val="BodytextBold"/>
        </w:rPr>
      </w:pPr>
      <w:r w:rsidRPr="00725D73">
        <w:rPr>
          <w:rStyle w:val="BodytextBold"/>
        </w:rPr>
        <w:t>Please provide any other information that you believe supports your appeal.</w:t>
      </w:r>
    </w:p>
    <w:sdt>
      <w:sdtPr>
        <w:id w:val="-1293824387"/>
        <w:placeholder>
          <w:docPart w:val="A6D6337AAA814212886032C21101F770"/>
        </w:placeholder>
        <w:showingPlcHdr/>
      </w:sdtPr>
      <w:sdtEndPr/>
      <w:sdtContent>
        <w:p w:rsidR="00FA04C1" w:rsidRPr="00FA04C1" w:rsidRDefault="00FA04C1" w:rsidP="00FA04C1">
          <w:r w:rsidRPr="008A0202">
            <w:t>Click here to enter text.</w:t>
          </w:r>
        </w:p>
      </w:sdtContent>
    </w:sdt>
    <w:p w:rsidR="004377C9" w:rsidRDefault="00FA04C1" w:rsidP="00FA04C1">
      <w:r>
        <w:t xml:space="preserve"> </w:t>
      </w:r>
      <w:r w:rsidR="004377C9">
        <w:br w:type="page"/>
      </w:r>
    </w:p>
    <w:p w:rsidR="008F75B7" w:rsidRPr="003F6291" w:rsidRDefault="008F75B7" w:rsidP="003F629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846"/>
        <w:gridCol w:w="4174"/>
      </w:tblGrid>
      <w:tr w:rsidR="008F75B7" w:rsidTr="00FC5C4A">
        <w:trPr>
          <w:trHeight w:val="1186"/>
          <w:jc w:val="center"/>
        </w:trPr>
        <w:tc>
          <w:tcPr>
            <w:tcW w:w="2410" w:type="dxa"/>
            <w:vMerge w:val="restart"/>
          </w:tcPr>
          <w:p w:rsidR="008F75B7" w:rsidRPr="003F6291" w:rsidRDefault="00C71A84" w:rsidP="003F6291">
            <w:pPr>
              <w:pStyle w:val="BackPage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7456" behindDoc="1" locked="0" layoutInCell="1" allowOverlap="1" wp14:anchorId="2C0E8D47" wp14:editId="454E9BE2">
                  <wp:simplePos x="0" y="0"/>
                  <wp:positionH relativeFrom="column">
                    <wp:posOffset>192</wp:posOffset>
                  </wp:positionH>
                  <wp:positionV relativeFrom="paragraph">
                    <wp:posOffset>86213</wp:posOffset>
                  </wp:positionV>
                  <wp:extent cx="928261" cy="861238"/>
                  <wp:effectExtent l="0" t="0" r="571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as_Gov_White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38" cy="8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gridSpan w:val="2"/>
          </w:tcPr>
          <w:p w:rsidR="008F75B7" w:rsidRPr="00C71A84" w:rsidRDefault="008F75B7" w:rsidP="003F6291">
            <w:pPr>
              <w:pStyle w:val="BackPage"/>
              <w:rPr>
                <w:color w:val="FFFFFF" w:themeColor="background1"/>
              </w:rPr>
            </w:pPr>
            <w:r w:rsidRPr="00C71A84">
              <w:rPr>
                <w:color w:val="FFFFFF" w:themeColor="background1"/>
              </w:rPr>
              <w:t>Department of State Growth</w:t>
            </w:r>
          </w:p>
          <w:p w:rsidR="008F75B7" w:rsidRPr="00C71A84" w:rsidRDefault="008F75B7" w:rsidP="003F6291">
            <w:pPr>
              <w:pStyle w:val="BackPage"/>
              <w:rPr>
                <w:color w:val="FFFFFF" w:themeColor="background1"/>
              </w:rPr>
            </w:pPr>
            <w:r w:rsidRPr="00C71A84">
              <w:rPr>
                <w:color w:val="FFFFFF" w:themeColor="background1"/>
              </w:rPr>
              <w:t>Street Address</w:t>
            </w:r>
            <w:r w:rsidRPr="00C71A84">
              <w:rPr>
                <w:color w:val="FFFFFF" w:themeColor="background1"/>
              </w:rPr>
              <w:br/>
              <w:t>Suburb TAS 7001 Australia</w:t>
            </w:r>
          </w:p>
        </w:tc>
      </w:tr>
      <w:tr w:rsidR="00806C2B" w:rsidTr="00922855">
        <w:trPr>
          <w:trHeight w:val="397"/>
          <w:jc w:val="center"/>
        </w:trPr>
        <w:tc>
          <w:tcPr>
            <w:tcW w:w="2410" w:type="dxa"/>
            <w:vMerge/>
          </w:tcPr>
          <w:p w:rsidR="00806C2B" w:rsidRDefault="00806C2B" w:rsidP="003F6291"/>
        </w:tc>
        <w:tc>
          <w:tcPr>
            <w:tcW w:w="846" w:type="dxa"/>
            <w:vAlign w:val="center"/>
          </w:tcPr>
          <w:p w:rsidR="00806C2B" w:rsidRPr="00C71A84" w:rsidRDefault="00806C2B" w:rsidP="00C71A84">
            <w:pPr>
              <w:spacing w:before="0" w:after="0"/>
              <w:rPr>
                <w:color w:val="FFFFFF" w:themeColor="background1"/>
              </w:rPr>
            </w:pPr>
          </w:p>
        </w:tc>
        <w:tc>
          <w:tcPr>
            <w:tcW w:w="3407" w:type="dxa"/>
            <w:vAlign w:val="center"/>
          </w:tcPr>
          <w:p w:rsidR="00806C2B" w:rsidRDefault="00806C2B" w:rsidP="00C71A84">
            <w:pPr>
              <w:spacing w:before="0" w:after="0"/>
            </w:pPr>
            <w:r>
              <w:t>For general enquiries only:</w:t>
            </w:r>
          </w:p>
        </w:tc>
      </w:tr>
      <w:tr w:rsidR="008F75B7" w:rsidTr="00922855">
        <w:trPr>
          <w:trHeight w:val="397"/>
          <w:jc w:val="center"/>
        </w:trPr>
        <w:tc>
          <w:tcPr>
            <w:tcW w:w="2410" w:type="dxa"/>
            <w:vMerge/>
          </w:tcPr>
          <w:p w:rsidR="008F75B7" w:rsidRDefault="008F75B7" w:rsidP="003F6291"/>
        </w:tc>
        <w:tc>
          <w:tcPr>
            <w:tcW w:w="846" w:type="dxa"/>
            <w:vAlign w:val="center"/>
          </w:tcPr>
          <w:p w:rsidR="008F75B7" w:rsidRPr="00C71A84" w:rsidRDefault="008F75B7" w:rsidP="00C71A84">
            <w:pPr>
              <w:spacing w:before="0" w:after="0"/>
              <w:rPr>
                <w:color w:val="FFFFFF" w:themeColor="background1"/>
              </w:rPr>
            </w:pPr>
            <w:r w:rsidRPr="00C71A84">
              <w:rPr>
                <w:color w:val="FFFFFF" w:themeColor="background1"/>
              </w:rPr>
              <w:t>Phone:</w:t>
            </w:r>
          </w:p>
        </w:tc>
        <w:tc>
          <w:tcPr>
            <w:tcW w:w="3407" w:type="dxa"/>
            <w:vAlign w:val="center"/>
          </w:tcPr>
          <w:p w:rsidR="008F75B7" w:rsidRPr="00C71A84" w:rsidRDefault="007E0392" w:rsidP="00C71A84">
            <w:pPr>
              <w:spacing w:before="0" w:after="0"/>
              <w:rPr>
                <w:color w:val="FFFFFF" w:themeColor="background1"/>
              </w:rPr>
            </w:pPr>
            <w:r>
              <w:t>03 6166 4470</w:t>
            </w:r>
          </w:p>
        </w:tc>
      </w:tr>
      <w:tr w:rsidR="008F75B7" w:rsidTr="00922855">
        <w:trPr>
          <w:trHeight w:val="397"/>
          <w:jc w:val="center"/>
        </w:trPr>
        <w:tc>
          <w:tcPr>
            <w:tcW w:w="2410" w:type="dxa"/>
            <w:vMerge/>
          </w:tcPr>
          <w:p w:rsidR="008F75B7" w:rsidRDefault="008F75B7" w:rsidP="003F6291"/>
        </w:tc>
        <w:tc>
          <w:tcPr>
            <w:tcW w:w="846" w:type="dxa"/>
            <w:vAlign w:val="center"/>
          </w:tcPr>
          <w:p w:rsidR="008F75B7" w:rsidRPr="00C71A84" w:rsidRDefault="008F75B7" w:rsidP="00C71A84">
            <w:pPr>
              <w:spacing w:before="0" w:after="0"/>
              <w:rPr>
                <w:color w:val="FFFFFF" w:themeColor="background1"/>
              </w:rPr>
            </w:pPr>
            <w:r w:rsidRPr="00C71A84">
              <w:rPr>
                <w:color w:val="FFFFFF" w:themeColor="background1"/>
              </w:rPr>
              <w:t>Email:</w:t>
            </w:r>
          </w:p>
        </w:tc>
        <w:tc>
          <w:tcPr>
            <w:tcW w:w="3407" w:type="dxa"/>
            <w:vAlign w:val="center"/>
          </w:tcPr>
          <w:p w:rsidR="008F75B7" w:rsidRPr="00C71A84" w:rsidRDefault="007E0392" w:rsidP="007E0392">
            <w:pPr>
              <w:spacing w:before="0" w:after="0"/>
              <w:rPr>
                <w:color w:val="FFFFFF" w:themeColor="background1"/>
              </w:rPr>
            </w:pPr>
            <w:r>
              <w:t>andrew.mullen@stategrowth.tas.gov.au</w:t>
            </w:r>
          </w:p>
        </w:tc>
      </w:tr>
      <w:tr w:rsidR="008F75B7" w:rsidTr="00922855">
        <w:trPr>
          <w:trHeight w:val="397"/>
          <w:jc w:val="center"/>
        </w:trPr>
        <w:tc>
          <w:tcPr>
            <w:tcW w:w="2410" w:type="dxa"/>
            <w:vMerge/>
          </w:tcPr>
          <w:p w:rsidR="008F75B7" w:rsidRDefault="008F75B7" w:rsidP="003F6291"/>
        </w:tc>
        <w:tc>
          <w:tcPr>
            <w:tcW w:w="846" w:type="dxa"/>
            <w:vAlign w:val="center"/>
          </w:tcPr>
          <w:p w:rsidR="008F75B7" w:rsidRPr="00C71A84" w:rsidRDefault="008F75B7" w:rsidP="00C71A84">
            <w:pPr>
              <w:spacing w:before="0" w:after="0"/>
              <w:rPr>
                <w:color w:val="FFFFFF" w:themeColor="background1"/>
              </w:rPr>
            </w:pPr>
            <w:r w:rsidRPr="00C71A84">
              <w:rPr>
                <w:color w:val="FFFFFF" w:themeColor="background1"/>
              </w:rPr>
              <w:t>Web:</w:t>
            </w:r>
          </w:p>
        </w:tc>
        <w:tc>
          <w:tcPr>
            <w:tcW w:w="3407" w:type="dxa"/>
            <w:vAlign w:val="center"/>
          </w:tcPr>
          <w:p w:rsidR="008F75B7" w:rsidRPr="00C71A84" w:rsidRDefault="007E0392" w:rsidP="00C71A84">
            <w:pPr>
              <w:spacing w:before="0" w:after="0"/>
              <w:rPr>
                <w:color w:val="FFFFFF" w:themeColor="background1"/>
              </w:rPr>
            </w:pPr>
            <w:r w:rsidRPr="007E0392">
              <w:t>http://www.transport.tas.gov.au/project2018</w:t>
            </w:r>
          </w:p>
        </w:tc>
      </w:tr>
    </w:tbl>
    <w:p w:rsidR="008F75B7" w:rsidRPr="00553876" w:rsidRDefault="008F75B7" w:rsidP="003F6291">
      <w:pPr>
        <w:pStyle w:val="BodyText"/>
      </w:pPr>
      <w:r w:rsidRPr="003F629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AB39E7E" wp14:editId="27D3F1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00BCDA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94B25" id="Rectangle 11" o:spid="_x0000_s1026" style="position:absolute;margin-left:0;margin-top:0;width:595.3pt;height:841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" fillcolor="#00bcda" stroked="f" strokeweight=".5pt">
                <w10:wrap anchorx="page" anchory="page"/>
              </v:rect>
            </w:pict>
          </mc:Fallback>
        </mc:AlternateContent>
      </w:r>
    </w:p>
    <w:p w:rsidR="008F75B7" w:rsidRDefault="008F75B7" w:rsidP="003F6291">
      <w:pPr>
        <w:pStyle w:val="BodyText"/>
        <w:sectPr w:rsidR="008F75B7" w:rsidSect="00EF244E">
          <w:footerReference w:type="default" r:id="rId14"/>
          <w:pgSz w:w="11906" w:h="16838" w:code="9"/>
          <w:pgMar w:top="2694" w:right="851" w:bottom="550" w:left="851" w:header="851" w:footer="550" w:gutter="0"/>
          <w:pgNumType w:start="1"/>
          <w:cols w:space="708"/>
          <w:docGrid w:linePitch="360"/>
        </w:sectPr>
      </w:pPr>
    </w:p>
    <w:p w:rsidR="008F75B7" w:rsidRPr="00EC2562" w:rsidRDefault="008F75B7" w:rsidP="00EC2562"/>
    <w:sectPr w:rsidR="008F75B7" w:rsidRPr="00EC2562" w:rsidSect="00F74936">
      <w:footerReference w:type="default" r:id="rId15"/>
      <w:type w:val="continuous"/>
      <w:pgSz w:w="11906" w:h="16838" w:code="9"/>
      <w:pgMar w:top="3629" w:right="851" w:bottom="1134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4B6" w:rsidRDefault="007314B6">
      <w:pPr>
        <w:spacing w:before="0" w:after="0" w:line="240" w:lineRule="auto"/>
      </w:pPr>
      <w:r>
        <w:separator/>
      </w:r>
    </w:p>
  </w:endnote>
  <w:endnote w:type="continuationSeparator" w:id="0">
    <w:p w:rsidR="007314B6" w:rsidRDefault="007314B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F72" w:rsidRDefault="00102F72">
    <w:pPr>
      <w:pStyle w:val="Footer"/>
    </w:pPr>
    <w:r w:rsidRPr="00C60B42">
      <w:t xml:space="preserve">Document title </w:t>
    </w:r>
    <w:r w:rsidRPr="00C60B42">
      <w:tab/>
    </w:r>
    <w:r w:rsidRPr="00C60B42">
      <w:fldChar w:fldCharType="begin"/>
    </w:r>
    <w:r w:rsidRPr="00C60B42">
      <w:instrText xml:space="preserve">PAGE  </w:instrText>
    </w:r>
    <w:r w:rsidRPr="00C60B42">
      <w:fldChar w:fldCharType="separate"/>
    </w:r>
    <w:r w:rsidR="009869C7">
      <w:rPr>
        <w:noProof/>
      </w:rPr>
      <w:t>1</w:t>
    </w:r>
    <w:r w:rsidRPr="00C60B42">
      <w:fldChar w:fldCharType="end"/>
    </w:r>
  </w:p>
  <w:p w:rsidR="00021DB4" w:rsidRDefault="00021DB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7C9" w:rsidRPr="003147C9" w:rsidRDefault="003147C9" w:rsidP="003147C9">
    <w:r>
      <w:t>Project 2018</w:t>
    </w:r>
    <w:r>
      <w:br/>
    </w:r>
    <w:r w:rsidRPr="003147C9">
      <w:t xml:space="preserve">Public Transport Bus Services and Procurement – Application for review of approval </w:t>
    </w:r>
  </w:p>
  <w:p w:rsidR="00E868FA" w:rsidRDefault="008F75B7">
    <w:pPr>
      <w:pStyle w:val="Footer"/>
    </w:pPr>
    <w:r w:rsidRPr="00C60B42">
      <w:tab/>
    </w:r>
    <w:r w:rsidRPr="00C60B42">
      <w:fldChar w:fldCharType="begin"/>
    </w:r>
    <w:r w:rsidRPr="00C60B42">
      <w:instrText xml:space="preserve">PAGE  </w:instrText>
    </w:r>
    <w:r w:rsidRPr="00C60B42">
      <w:fldChar w:fldCharType="separate"/>
    </w:r>
    <w:r w:rsidR="00DC06EC">
      <w:rPr>
        <w:noProof/>
      </w:rPr>
      <w:t>3</w:t>
    </w:r>
    <w:r w:rsidRPr="00C60B42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936" w:rsidRDefault="00F74936">
    <w:pPr>
      <w:pStyle w:val="Footer"/>
    </w:pPr>
    <w:r w:rsidRPr="00C60B42">
      <w:t xml:space="preserve">Document title </w:t>
    </w:r>
    <w:r w:rsidRPr="00C60B42">
      <w:tab/>
    </w:r>
    <w:r w:rsidRPr="00C60B42">
      <w:fldChar w:fldCharType="begin"/>
    </w:r>
    <w:r w:rsidRPr="00C60B42">
      <w:instrText xml:space="preserve">PAGE  </w:instrText>
    </w:r>
    <w:r w:rsidRPr="00C60B42">
      <w:fldChar w:fldCharType="separate"/>
    </w:r>
    <w:r>
      <w:rPr>
        <w:noProof/>
      </w:rPr>
      <w:t>5</w:t>
    </w:r>
    <w:r w:rsidRPr="00C60B4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4B6" w:rsidRDefault="007314B6">
      <w:pPr>
        <w:spacing w:before="0" w:after="0" w:line="240" w:lineRule="auto"/>
      </w:pPr>
      <w:r>
        <w:separator/>
      </w:r>
    </w:p>
  </w:footnote>
  <w:footnote w:type="continuationSeparator" w:id="0">
    <w:p w:rsidR="007314B6" w:rsidRDefault="007314B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7C9" w:rsidRDefault="003147C9">
    <w:pPr>
      <w:spacing w:before="0"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7C9" w:rsidRDefault="009869C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-540386</wp:posOffset>
          </wp:positionH>
          <wp:positionV relativeFrom="paragraph">
            <wp:posOffset>-450215</wp:posOffset>
          </wp:positionV>
          <wp:extent cx="7548149" cy="1067508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70" cy="10678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77C9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1DDA6E9" wp14:editId="2F58DA10">
          <wp:simplePos x="0" y="0"/>
          <wp:positionH relativeFrom="column">
            <wp:posOffset>-540385</wp:posOffset>
          </wp:positionH>
          <wp:positionV relativeFrom="paragraph">
            <wp:posOffset>10363835</wp:posOffset>
          </wp:positionV>
          <wp:extent cx="7575909" cy="10714085"/>
          <wp:effectExtent l="0" t="0" r="635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ver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09" cy="10714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9C7" w:rsidRDefault="009869C7">
    <w:pPr>
      <w:pStyle w:val="Header"/>
    </w:pPr>
    <w:r w:rsidRPr="00EC2562">
      <w:rPr>
        <w:noProof/>
        <w:lang w:eastAsia="en-AU"/>
      </w:rPr>
      <w:drawing>
        <wp:anchor distT="0" distB="0" distL="114300" distR="114300" simplePos="0" relativeHeight="251660288" behindDoc="0" locked="1" layoutInCell="1" allowOverlap="1" wp14:anchorId="68046AFE" wp14:editId="0C897781">
          <wp:simplePos x="0" y="0"/>
          <wp:positionH relativeFrom="page">
            <wp:posOffset>-12065</wp:posOffset>
          </wp:positionH>
          <wp:positionV relativeFrom="page">
            <wp:posOffset>13335</wp:posOffset>
          </wp:positionV>
          <wp:extent cx="7559040" cy="10690860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KBK:Users:roland:My Desk:Business:RG Design:Jobs:DEDTA Jobs:DSG 14035 DSG A4 Report Template:B - Development:Exports:DSG A4 Document Cover Dark Blue Guid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402674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80EC53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94D4F9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D4076D7"/>
    <w:multiLevelType w:val="multilevel"/>
    <w:tmpl w:val="9A948C84"/>
    <w:lvl w:ilvl="0">
      <w:start w:val="1"/>
      <w:numFmt w:val="decimal"/>
      <w:pStyle w:val="BulletNumbered"/>
      <w:lvlText w:val="%1."/>
      <w:lvlJc w:val="left"/>
      <w:pPr>
        <w:ind w:left="590"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576138C"/>
    <w:multiLevelType w:val="multilevel"/>
    <w:tmpl w:val="C2F23A90"/>
    <w:lvl w:ilvl="0">
      <w:start w:val="1"/>
      <w:numFmt w:val="bullet"/>
      <w:pStyle w:val="List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46D1B"/>
    <w:multiLevelType w:val="hybridMultilevel"/>
    <w:tmpl w:val="6938060A"/>
    <w:lvl w:ilvl="0" w:tplc="03F4111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7115E"/>
    <w:multiLevelType w:val="hybridMultilevel"/>
    <w:tmpl w:val="F2CCFC18"/>
    <w:lvl w:ilvl="0" w:tplc="BB28832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CB12AF"/>
    <w:multiLevelType w:val="multilevel"/>
    <w:tmpl w:val="BBBC983E"/>
    <w:lvl w:ilvl="0">
      <w:start w:val="1"/>
      <w:numFmt w:val="bullet"/>
      <w:lvlText w:val=""/>
      <w:lvlJc w:val="left"/>
      <w:pPr>
        <w:ind w:left="720" w:hanging="49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ocumentProtection w:formatting="1" w:enforcement="1"/>
  <w:styleLockTheme/>
  <w:styleLockQFSet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7C9"/>
    <w:rsid w:val="00001D90"/>
    <w:rsid w:val="00021DB4"/>
    <w:rsid w:val="00023E01"/>
    <w:rsid w:val="000240CD"/>
    <w:rsid w:val="00032AE9"/>
    <w:rsid w:val="0004025D"/>
    <w:rsid w:val="0004675C"/>
    <w:rsid w:val="00096398"/>
    <w:rsid w:val="000A2FE0"/>
    <w:rsid w:val="000B7282"/>
    <w:rsid w:val="000B792A"/>
    <w:rsid w:val="000D0C5D"/>
    <w:rsid w:val="000D1B42"/>
    <w:rsid w:val="000E6B84"/>
    <w:rsid w:val="00102F72"/>
    <w:rsid w:val="00113D66"/>
    <w:rsid w:val="0014698E"/>
    <w:rsid w:val="001705F1"/>
    <w:rsid w:val="00182466"/>
    <w:rsid w:val="001826BE"/>
    <w:rsid w:val="001A7F90"/>
    <w:rsid w:val="001D31C3"/>
    <w:rsid w:val="001E5037"/>
    <w:rsid w:val="001F0167"/>
    <w:rsid w:val="001F635C"/>
    <w:rsid w:val="00230F62"/>
    <w:rsid w:val="002466FA"/>
    <w:rsid w:val="002737C8"/>
    <w:rsid w:val="002A0A2E"/>
    <w:rsid w:val="002C39C9"/>
    <w:rsid w:val="002D2523"/>
    <w:rsid w:val="002D46E0"/>
    <w:rsid w:val="002D6A1B"/>
    <w:rsid w:val="003040EF"/>
    <w:rsid w:val="0031285D"/>
    <w:rsid w:val="003147C9"/>
    <w:rsid w:val="0031732B"/>
    <w:rsid w:val="0033632F"/>
    <w:rsid w:val="0037499C"/>
    <w:rsid w:val="0037765E"/>
    <w:rsid w:val="00383C77"/>
    <w:rsid w:val="00390DDA"/>
    <w:rsid w:val="00392FC9"/>
    <w:rsid w:val="003B4568"/>
    <w:rsid w:val="003C5DF5"/>
    <w:rsid w:val="003C62E9"/>
    <w:rsid w:val="003F6291"/>
    <w:rsid w:val="00411736"/>
    <w:rsid w:val="00432133"/>
    <w:rsid w:val="004377C9"/>
    <w:rsid w:val="00440166"/>
    <w:rsid w:val="00477FDE"/>
    <w:rsid w:val="00482B3B"/>
    <w:rsid w:val="004854BE"/>
    <w:rsid w:val="00490DDB"/>
    <w:rsid w:val="00495214"/>
    <w:rsid w:val="004B2C78"/>
    <w:rsid w:val="004B398F"/>
    <w:rsid w:val="004B41B0"/>
    <w:rsid w:val="004D1FAD"/>
    <w:rsid w:val="004D301E"/>
    <w:rsid w:val="004E78DD"/>
    <w:rsid w:val="004F22A4"/>
    <w:rsid w:val="005103CC"/>
    <w:rsid w:val="00510946"/>
    <w:rsid w:val="0052664D"/>
    <w:rsid w:val="00545CBF"/>
    <w:rsid w:val="005A1DB7"/>
    <w:rsid w:val="005B0839"/>
    <w:rsid w:val="005C391B"/>
    <w:rsid w:val="005E6B99"/>
    <w:rsid w:val="005F700E"/>
    <w:rsid w:val="00614857"/>
    <w:rsid w:val="006317FE"/>
    <w:rsid w:val="006340F8"/>
    <w:rsid w:val="006378D8"/>
    <w:rsid w:val="00647891"/>
    <w:rsid w:val="00680485"/>
    <w:rsid w:val="00683C6F"/>
    <w:rsid w:val="006D21B8"/>
    <w:rsid w:val="006D466E"/>
    <w:rsid w:val="006E21E2"/>
    <w:rsid w:val="006E59F5"/>
    <w:rsid w:val="006F62C7"/>
    <w:rsid w:val="00712F10"/>
    <w:rsid w:val="007160BF"/>
    <w:rsid w:val="00724B4A"/>
    <w:rsid w:val="00725D73"/>
    <w:rsid w:val="007314B6"/>
    <w:rsid w:val="0074102B"/>
    <w:rsid w:val="00742F28"/>
    <w:rsid w:val="0074581C"/>
    <w:rsid w:val="00756D43"/>
    <w:rsid w:val="00757492"/>
    <w:rsid w:val="00765A2F"/>
    <w:rsid w:val="00774C24"/>
    <w:rsid w:val="00777816"/>
    <w:rsid w:val="007C24B1"/>
    <w:rsid w:val="007D5580"/>
    <w:rsid w:val="007E0392"/>
    <w:rsid w:val="00806C2B"/>
    <w:rsid w:val="008219D2"/>
    <w:rsid w:val="0082465B"/>
    <w:rsid w:val="00825BC9"/>
    <w:rsid w:val="00826268"/>
    <w:rsid w:val="00856356"/>
    <w:rsid w:val="00890C60"/>
    <w:rsid w:val="008F3FA8"/>
    <w:rsid w:val="008F75B7"/>
    <w:rsid w:val="00922855"/>
    <w:rsid w:val="00955151"/>
    <w:rsid w:val="009553B4"/>
    <w:rsid w:val="00971E40"/>
    <w:rsid w:val="00973FFB"/>
    <w:rsid w:val="00976698"/>
    <w:rsid w:val="00982EDE"/>
    <w:rsid w:val="009869C7"/>
    <w:rsid w:val="00987BC9"/>
    <w:rsid w:val="009A22FD"/>
    <w:rsid w:val="009B24AD"/>
    <w:rsid w:val="009D0E80"/>
    <w:rsid w:val="009D2EEA"/>
    <w:rsid w:val="009D4750"/>
    <w:rsid w:val="009E1E34"/>
    <w:rsid w:val="009E6378"/>
    <w:rsid w:val="00A26AAF"/>
    <w:rsid w:val="00A313CD"/>
    <w:rsid w:val="00A52564"/>
    <w:rsid w:val="00A7193D"/>
    <w:rsid w:val="00A8158A"/>
    <w:rsid w:val="00AB6BB0"/>
    <w:rsid w:val="00AB7B96"/>
    <w:rsid w:val="00AE5B43"/>
    <w:rsid w:val="00AF3A06"/>
    <w:rsid w:val="00B050DE"/>
    <w:rsid w:val="00B121F3"/>
    <w:rsid w:val="00B44CFE"/>
    <w:rsid w:val="00B63007"/>
    <w:rsid w:val="00B672B8"/>
    <w:rsid w:val="00B81712"/>
    <w:rsid w:val="00BA0DED"/>
    <w:rsid w:val="00BB60A7"/>
    <w:rsid w:val="00BB7FD2"/>
    <w:rsid w:val="00BD40A0"/>
    <w:rsid w:val="00C11DD7"/>
    <w:rsid w:val="00C25F88"/>
    <w:rsid w:val="00C4367C"/>
    <w:rsid w:val="00C62B2D"/>
    <w:rsid w:val="00C65A3D"/>
    <w:rsid w:val="00C71A84"/>
    <w:rsid w:val="00C73978"/>
    <w:rsid w:val="00CA3E84"/>
    <w:rsid w:val="00CB27A9"/>
    <w:rsid w:val="00CC4954"/>
    <w:rsid w:val="00CE58E1"/>
    <w:rsid w:val="00D10081"/>
    <w:rsid w:val="00D1200B"/>
    <w:rsid w:val="00D24ADC"/>
    <w:rsid w:val="00D266E2"/>
    <w:rsid w:val="00D72C51"/>
    <w:rsid w:val="00D76A3C"/>
    <w:rsid w:val="00D867E0"/>
    <w:rsid w:val="00D95BB0"/>
    <w:rsid w:val="00DB6A6B"/>
    <w:rsid w:val="00DC06EC"/>
    <w:rsid w:val="00DF0EE4"/>
    <w:rsid w:val="00E64359"/>
    <w:rsid w:val="00E72DD0"/>
    <w:rsid w:val="00E81919"/>
    <w:rsid w:val="00EA190C"/>
    <w:rsid w:val="00EA5C5F"/>
    <w:rsid w:val="00EC2562"/>
    <w:rsid w:val="00ED4C17"/>
    <w:rsid w:val="00EF0AC7"/>
    <w:rsid w:val="00EF244E"/>
    <w:rsid w:val="00F30F0D"/>
    <w:rsid w:val="00F343A7"/>
    <w:rsid w:val="00F54A7B"/>
    <w:rsid w:val="00F61323"/>
    <w:rsid w:val="00F66E55"/>
    <w:rsid w:val="00F73CB5"/>
    <w:rsid w:val="00F74936"/>
    <w:rsid w:val="00F80549"/>
    <w:rsid w:val="00F95B70"/>
    <w:rsid w:val="00FA04C1"/>
    <w:rsid w:val="00FC3B9A"/>
    <w:rsid w:val="00FC5C38"/>
    <w:rsid w:val="00FD1764"/>
    <w:rsid w:val="00FD34CE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C2937C70-FBC6-4AA8-AB2E-9A245706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20" w:after="200" w:line="280" w:lineRule="exact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semiHidden="1" w:uiPriority="39" w:qFormat="1"/>
    <w:lsdException w:name="toc 2" w:locked="0" w:semiHidden="1" w:uiPriority="39"/>
    <w:lsdException w:name="toc 3" w:locked="0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locked="0" w:semiHidden="1" w:unhideWhenUsed="1"/>
    <w:lsdException w:name="annotation text" w:semiHidden="1"/>
    <w:lsdException w:name="header" w:semiHidden="1"/>
    <w:lsdException w:name="footer" w:locked="0" w:semiHidden="1" w:uiPriority="0" w:unhideWhenUsed="1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locked="0" w:semiHidden="1" w:unhideWhenUsed="1" w:qFormat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locked="0" w:semiHidden="1"/>
    <w:lsdException w:name="List" w:semiHidden="1"/>
    <w:lsdException w:name="List Bullet" w:locked="0" w:semiHidden="1" w:uiPriority="0" w:unhideWhenUsed="1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0" w:uiPriority="10" w:qFormat="1"/>
    <w:lsdException w:name="Closing" w:semiHidden="1"/>
    <w:lsdException w:name="Signature" w:semiHidden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0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0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locked="0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D867E0"/>
  </w:style>
  <w:style w:type="paragraph" w:styleId="Heading1">
    <w:name w:val="heading 1"/>
    <w:basedOn w:val="Normal"/>
    <w:next w:val="BodyText"/>
    <w:link w:val="Heading1Char"/>
    <w:qFormat/>
    <w:rsid w:val="001A7F90"/>
    <w:pPr>
      <w:keepNext/>
      <w:keepLines/>
      <w:spacing w:after="360" w:line="620" w:lineRule="exact"/>
      <w:outlineLvl w:val="0"/>
    </w:pPr>
    <w:rPr>
      <w:rFonts w:asciiTheme="majorHAnsi" w:eastAsiaTheme="majorEastAsia" w:hAnsiTheme="majorHAnsi" w:cstheme="majorBidi"/>
      <w:color w:val="1E384B"/>
      <w:sz w:val="56"/>
      <w:szCs w:val="32"/>
    </w:rPr>
  </w:style>
  <w:style w:type="paragraph" w:styleId="Heading2">
    <w:name w:val="heading 2"/>
    <w:basedOn w:val="Normal"/>
    <w:next w:val="BodyText"/>
    <w:link w:val="Heading2Char"/>
    <w:qFormat/>
    <w:rsid w:val="001A7F90"/>
    <w:pPr>
      <w:keepNext/>
      <w:keepLines/>
      <w:suppressAutoHyphens/>
      <w:spacing w:before="400" w:after="120" w:line="440" w:lineRule="exact"/>
      <w:outlineLvl w:val="1"/>
    </w:pPr>
    <w:rPr>
      <w:rFonts w:asciiTheme="majorHAnsi" w:eastAsiaTheme="majorEastAsia" w:hAnsiTheme="majorHAnsi" w:cstheme="majorBidi"/>
      <w:color w:val="00BCDA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5F700E"/>
    <w:pPr>
      <w:keepNext/>
      <w:keepLines/>
      <w:spacing w:before="400"/>
      <w:outlineLvl w:val="2"/>
    </w:pPr>
    <w:rPr>
      <w:rFonts w:asciiTheme="majorHAnsi" w:eastAsiaTheme="majorEastAsia" w:hAnsiTheme="majorHAnsi" w:cstheme="majorBidi"/>
      <w:color w:val="auto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7765E"/>
    <w:pPr>
      <w:suppressAutoHyphens/>
    </w:pPr>
  </w:style>
  <w:style w:type="character" w:customStyle="1" w:styleId="BodyTextChar">
    <w:name w:val="Body Text Char"/>
    <w:basedOn w:val="DefaultParagraphFont"/>
    <w:link w:val="BodyText"/>
    <w:rsid w:val="0037765E"/>
    <w:rPr>
      <w:color w:val="000000" w:themeColor="text1"/>
    </w:rPr>
  </w:style>
  <w:style w:type="paragraph" w:customStyle="1" w:styleId="BackPage">
    <w:name w:val="Back Page"/>
    <w:basedOn w:val="Normal"/>
    <w:qFormat/>
    <w:rsid w:val="002D46E0"/>
    <w:pPr>
      <w:suppressAutoHyphens/>
      <w:spacing w:after="113" w:line="310" w:lineRule="exact"/>
    </w:pPr>
  </w:style>
  <w:style w:type="paragraph" w:styleId="ListBullet">
    <w:name w:val="List Bullet"/>
    <w:aliases w:val="Bullet"/>
    <w:basedOn w:val="Normal"/>
    <w:qFormat/>
    <w:rsid w:val="002C39C9"/>
    <w:pPr>
      <w:numPr>
        <w:numId w:val="2"/>
      </w:numPr>
      <w:suppressAutoHyphens/>
      <w:spacing w:after="120"/>
    </w:pPr>
  </w:style>
  <w:style w:type="paragraph" w:customStyle="1" w:styleId="BulletNumbered">
    <w:name w:val="Bullet Numbered"/>
    <w:basedOn w:val="ListBullet"/>
    <w:qFormat/>
    <w:rsid w:val="00987BC9"/>
    <w:pPr>
      <w:numPr>
        <w:numId w:val="3"/>
      </w:numPr>
    </w:pPr>
  </w:style>
  <w:style w:type="paragraph" w:styleId="Footer">
    <w:name w:val="footer"/>
    <w:basedOn w:val="Normal"/>
    <w:link w:val="FooterChar"/>
    <w:qFormat/>
    <w:rsid w:val="002D46E0"/>
    <w:pPr>
      <w:tabs>
        <w:tab w:val="right" w:pos="10206"/>
      </w:tabs>
      <w:spacing w:line="280" w:lineRule="atLeast"/>
    </w:pPr>
    <w:rPr>
      <w:color w:val="646464"/>
    </w:rPr>
  </w:style>
  <w:style w:type="character" w:customStyle="1" w:styleId="FooterChar">
    <w:name w:val="Footer Char"/>
    <w:basedOn w:val="DefaultParagraphFont"/>
    <w:link w:val="Footer"/>
    <w:rsid w:val="00AF3A06"/>
    <w:rPr>
      <w:color w:val="646464"/>
    </w:rPr>
  </w:style>
  <w:style w:type="character" w:customStyle="1" w:styleId="Heading1Char">
    <w:name w:val="Heading 1 Char"/>
    <w:basedOn w:val="DefaultParagraphFont"/>
    <w:link w:val="Heading1"/>
    <w:rsid w:val="001A7F90"/>
    <w:rPr>
      <w:rFonts w:asciiTheme="majorHAnsi" w:eastAsiaTheme="majorEastAsia" w:hAnsiTheme="majorHAnsi" w:cstheme="majorBidi"/>
      <w:color w:val="1E384B"/>
      <w:sz w:val="56"/>
      <w:szCs w:val="32"/>
    </w:rPr>
  </w:style>
  <w:style w:type="character" w:customStyle="1" w:styleId="Heading2Char">
    <w:name w:val="Heading 2 Char"/>
    <w:basedOn w:val="DefaultParagraphFont"/>
    <w:link w:val="Heading2"/>
    <w:rsid w:val="001A7F90"/>
    <w:rPr>
      <w:rFonts w:asciiTheme="majorHAnsi" w:eastAsiaTheme="majorEastAsia" w:hAnsiTheme="majorHAnsi" w:cstheme="majorBidi"/>
      <w:color w:val="00BCDA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5F700E"/>
    <w:rPr>
      <w:rFonts w:asciiTheme="majorHAnsi" w:eastAsiaTheme="majorEastAsia" w:hAnsiTheme="majorHAnsi" w:cstheme="majorBidi"/>
      <w:color w:val="auto"/>
      <w:szCs w:val="24"/>
    </w:rPr>
  </w:style>
  <w:style w:type="paragraph" w:styleId="Subtitle">
    <w:name w:val="Subtitle"/>
    <w:aliases w:val="Full title"/>
    <w:basedOn w:val="Normal"/>
    <w:next w:val="BodyText"/>
    <w:link w:val="SubtitleChar"/>
    <w:uiPriority w:val="11"/>
    <w:qFormat/>
    <w:rsid w:val="000D0C5D"/>
    <w:pPr>
      <w:numPr>
        <w:ilvl w:val="1"/>
      </w:numPr>
      <w:suppressAutoHyphens/>
    </w:pPr>
    <w:rPr>
      <w:rFonts w:eastAsiaTheme="minorEastAsia"/>
      <w:sz w:val="24"/>
    </w:rPr>
  </w:style>
  <w:style w:type="character" w:customStyle="1" w:styleId="SubtitleChar">
    <w:name w:val="Subtitle Char"/>
    <w:aliases w:val="Full title Char"/>
    <w:basedOn w:val="DefaultParagraphFont"/>
    <w:link w:val="Subtitle"/>
    <w:uiPriority w:val="11"/>
    <w:rsid w:val="000D0C5D"/>
    <w:rPr>
      <w:rFonts w:eastAsiaTheme="minorEastAsia"/>
      <w:sz w:val="24"/>
    </w:rPr>
  </w:style>
  <w:style w:type="paragraph" w:styleId="Title">
    <w:name w:val="Title"/>
    <w:aliases w:val="Short Title"/>
    <w:basedOn w:val="Normal"/>
    <w:next w:val="BodyText"/>
    <w:link w:val="TitleChar"/>
    <w:uiPriority w:val="10"/>
    <w:qFormat/>
    <w:rsid w:val="00756D43"/>
    <w:pPr>
      <w:suppressAutoHyphens/>
      <w:spacing w:line="880" w:lineRule="exact"/>
    </w:pPr>
    <w:rPr>
      <w:rFonts w:asciiTheme="majorHAnsi" w:eastAsiaTheme="majorEastAsia" w:hAnsiTheme="majorHAnsi" w:cstheme="majorBidi"/>
      <w:sz w:val="80"/>
      <w:szCs w:val="56"/>
    </w:rPr>
  </w:style>
  <w:style w:type="character" w:customStyle="1" w:styleId="TitleChar">
    <w:name w:val="Title Char"/>
    <w:aliases w:val="Short Title Char"/>
    <w:basedOn w:val="DefaultParagraphFont"/>
    <w:link w:val="Title"/>
    <w:uiPriority w:val="10"/>
    <w:rsid w:val="00756D43"/>
    <w:rPr>
      <w:rFonts w:asciiTheme="majorHAnsi" w:eastAsiaTheme="majorEastAsia" w:hAnsiTheme="majorHAnsi" w:cstheme="majorBidi"/>
      <w:sz w:val="80"/>
      <w:szCs w:val="56"/>
    </w:rPr>
  </w:style>
  <w:style w:type="paragraph" w:styleId="Header">
    <w:name w:val="header"/>
    <w:basedOn w:val="Normal"/>
    <w:link w:val="HeaderChar"/>
    <w:uiPriority w:val="99"/>
    <w:semiHidden/>
    <w:locked/>
    <w:rsid w:val="004E7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78DD"/>
  </w:style>
  <w:style w:type="character" w:styleId="PageNumber">
    <w:name w:val="page number"/>
    <w:basedOn w:val="DefaultParagraphFont"/>
    <w:uiPriority w:val="99"/>
    <w:semiHidden/>
    <w:locked/>
    <w:rsid w:val="004E78DD"/>
  </w:style>
  <w:style w:type="table" w:styleId="TableGrid">
    <w:name w:val="Table Grid"/>
    <w:basedOn w:val="TableNormal"/>
    <w:uiPriority w:val="39"/>
    <w:rsid w:val="008F3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talic">
    <w:name w:val="Body text Italic"/>
    <w:basedOn w:val="Emphasis"/>
    <w:uiPriority w:val="1"/>
    <w:qFormat/>
    <w:rsid w:val="00EA190C"/>
    <w:rPr>
      <w:rFonts w:asciiTheme="minorHAnsi" w:hAnsiTheme="minorHAnsi"/>
      <w:i/>
      <w:iCs/>
      <w:sz w:val="22"/>
    </w:rPr>
  </w:style>
  <w:style w:type="character" w:customStyle="1" w:styleId="BodytextBold">
    <w:name w:val="Body text Bold"/>
    <w:basedOn w:val="Strong"/>
    <w:uiPriority w:val="1"/>
    <w:qFormat/>
    <w:rsid w:val="001705F1"/>
    <w:rPr>
      <w:rFonts w:asciiTheme="minorHAnsi" w:hAnsiTheme="minorHAnsi"/>
      <w:b/>
      <w:bCs/>
      <w:color w:val="000000" w:themeColor="text1"/>
      <w:sz w:val="22"/>
    </w:rPr>
  </w:style>
  <w:style w:type="character" w:styleId="Emphasis">
    <w:name w:val="Emphasis"/>
    <w:basedOn w:val="DefaultParagraphFont"/>
    <w:uiPriority w:val="20"/>
    <w:semiHidden/>
    <w:qFormat/>
    <w:locked/>
    <w:rsid w:val="00EA190C"/>
    <w:rPr>
      <w:i/>
      <w:iCs/>
    </w:rPr>
  </w:style>
  <w:style w:type="character" w:styleId="Strong">
    <w:name w:val="Strong"/>
    <w:basedOn w:val="DefaultParagraphFont"/>
    <w:uiPriority w:val="22"/>
    <w:semiHidden/>
    <w:qFormat/>
    <w:locked/>
    <w:rsid w:val="001705F1"/>
    <w:rPr>
      <w:b/>
      <w:bCs/>
    </w:rPr>
  </w:style>
  <w:style w:type="paragraph" w:styleId="TOCHeading">
    <w:name w:val="TOC Heading"/>
    <w:basedOn w:val="Heading1"/>
    <w:next w:val="Normal"/>
    <w:uiPriority w:val="39"/>
    <w:semiHidden/>
    <w:qFormat/>
    <w:rsid w:val="003C5DF5"/>
    <w:pPr>
      <w:spacing w:before="240" w:after="0" w:line="259" w:lineRule="auto"/>
      <w:outlineLvl w:val="9"/>
    </w:pPr>
    <w:rPr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qFormat/>
    <w:rsid w:val="005A1DB7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C5DF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3C5DF5"/>
    <w:pPr>
      <w:spacing w:after="100"/>
      <w:ind w:left="440"/>
    </w:pPr>
  </w:style>
  <w:style w:type="character" w:customStyle="1" w:styleId="Instructions">
    <w:name w:val="Instructions"/>
    <w:basedOn w:val="CommentReference"/>
    <w:uiPriority w:val="1"/>
    <w:qFormat/>
    <w:rsid w:val="00FD1764"/>
    <w:rPr>
      <w:rFonts w:asciiTheme="minorHAnsi" w:hAnsiTheme="minorHAnsi"/>
      <w:vanish w:val="0"/>
      <w:color w:val="0070C0"/>
      <w:sz w:val="22"/>
      <w:szCs w:val="16"/>
      <w:u w:val="dotted"/>
    </w:rPr>
  </w:style>
  <w:style w:type="character" w:styleId="CommentReference">
    <w:name w:val="annotation reference"/>
    <w:basedOn w:val="DefaultParagraphFont"/>
    <w:uiPriority w:val="99"/>
    <w:semiHidden/>
    <w:locked/>
    <w:rsid w:val="00D1200B"/>
    <w:rPr>
      <w:sz w:val="16"/>
      <w:szCs w:val="16"/>
    </w:rPr>
  </w:style>
  <w:style w:type="character" w:styleId="Hyperlink">
    <w:name w:val="Hyperlink"/>
    <w:basedOn w:val="DefaultParagraphFont"/>
    <w:uiPriority w:val="99"/>
    <w:locked/>
    <w:rsid w:val="00742F28"/>
    <w:rPr>
      <w:color w:val="0563C1" w:themeColor="hyperlink"/>
      <w:u w:val="single"/>
    </w:rPr>
  </w:style>
  <w:style w:type="paragraph" w:customStyle="1" w:styleId="Tabletext">
    <w:name w:val="Table text"/>
    <w:basedOn w:val="BodyText"/>
    <w:qFormat/>
    <w:rsid w:val="000E6B84"/>
    <w:pPr>
      <w:spacing w:before="0" w:after="0" w:line="240" w:lineRule="auto"/>
    </w:pPr>
  </w:style>
  <w:style w:type="character" w:customStyle="1" w:styleId="BoldItalic">
    <w:name w:val="Bold &amp; Italic"/>
    <w:basedOn w:val="BodytextBold"/>
    <w:uiPriority w:val="1"/>
    <w:qFormat/>
    <w:rsid w:val="00D10081"/>
    <w:rPr>
      <w:rFonts w:asciiTheme="minorHAnsi" w:eastAsiaTheme="minorHAnsi" w:hAnsiTheme="minorHAnsi" w:cstheme="minorBidi"/>
      <w:b/>
      <w:bCs/>
      <w:i/>
      <w:color w:val="000000" w:themeColor="text1"/>
      <w:sz w:val="22"/>
      <w:szCs w:val="22"/>
    </w:rPr>
  </w:style>
  <w:style w:type="character" w:styleId="FootnoteReference">
    <w:name w:val="footnote reference"/>
    <w:basedOn w:val="DefaultParagraphFont"/>
    <w:uiPriority w:val="99"/>
    <w:qFormat/>
    <w:rsid w:val="00D867E0"/>
    <w:rPr>
      <w:rFonts w:asciiTheme="minorHAnsi" w:hAnsiTheme="minorHAnsi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D867E0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867E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locked/>
    <w:rsid w:val="005C39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91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locked/>
    <w:rsid w:val="00FA04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3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ansport.tas.gov.au/project2018/public_transport_bus_services_procurement/register_of_decision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-lukasek\Downloads\A4-Report-template-blue-cover%20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6D6337AAA814212886032C21101F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DB80-52FF-460A-84AA-909B9378E148}"/>
      </w:docPartPr>
      <w:docPartBody>
        <w:p w:rsidR="00115C77" w:rsidRDefault="000E59E2" w:rsidP="000E59E2">
          <w:pPr>
            <w:pStyle w:val="A6D6337AAA814212886032C21101F770"/>
          </w:pPr>
          <w:r w:rsidRPr="008A020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9E2"/>
    <w:rsid w:val="000E59E2"/>
    <w:rsid w:val="00115C77"/>
    <w:rsid w:val="002D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59E2"/>
    <w:rPr>
      <w:color w:val="808080"/>
    </w:rPr>
  </w:style>
  <w:style w:type="paragraph" w:customStyle="1" w:styleId="A6D6337AAA814212886032C21101F770">
    <w:name w:val="A6D6337AAA814212886032C21101F770"/>
    <w:rsid w:val="000E59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DSGTheme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F7943-57C4-4F15-87E1-A5EE9D4AA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A4-Report-template-blue-cover (3).dotx</Template>
  <TotalTime>5</TotalTime>
  <Pages>6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DEDTA</Company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Lukasek, Ann</dc:creator>
  <cp:keywords/>
  <dc:description/>
  <cp:lastModifiedBy>Heidenreich, Martin</cp:lastModifiedBy>
  <cp:revision>3</cp:revision>
  <cp:lastPrinted>2016-09-06T06:11:00Z</cp:lastPrinted>
  <dcterms:created xsi:type="dcterms:W3CDTF">2017-09-19T23:44:00Z</dcterms:created>
  <dcterms:modified xsi:type="dcterms:W3CDTF">2017-09-20T01:00:00Z</dcterms:modified>
</cp:coreProperties>
</file>